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5040"/>
      </w:tblGrid>
      <w:tr w:rsidR="003523ED" w14:paraId="23C72D36" w14:textId="77777777" w:rsidTr="001351A4">
        <w:trPr>
          <w:trHeight w:val="1331"/>
        </w:trPr>
        <w:tc>
          <w:tcPr>
            <w:tcW w:w="10908" w:type="dxa"/>
            <w:gridSpan w:val="2"/>
          </w:tcPr>
          <w:p w14:paraId="01CC2249" w14:textId="77777777" w:rsidR="00100E9F" w:rsidRDefault="00100E9F" w:rsidP="00100E9F">
            <w:pPr>
              <w:pStyle w:val="Heading2"/>
              <w:jc w:val="left"/>
              <w:rPr>
                <w:rFonts w:asciiTheme="minorHAnsi" w:hAnsiTheme="minorHAnsi" w:cstheme="minorHAnsi"/>
                <w:sz w:val="32"/>
              </w:rPr>
            </w:pPr>
            <w:r w:rsidRPr="00336437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7C140F25" wp14:editId="289605C3">
                  <wp:extent cx="1063681" cy="696696"/>
                  <wp:effectExtent l="0" t="0" r="317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334" cy="74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94356" w14:textId="385A7876" w:rsidR="003523ED" w:rsidRPr="00D703B5" w:rsidRDefault="00336437" w:rsidP="00100E9F">
            <w:pPr>
              <w:pStyle w:val="Heading2"/>
              <w:rPr>
                <w:rFonts w:asciiTheme="minorHAnsi" w:hAnsiTheme="minorHAnsi" w:cstheme="minorHAnsi"/>
                <w:sz w:val="32"/>
              </w:rPr>
            </w:pPr>
            <w:r w:rsidRPr="00D703B5">
              <w:rPr>
                <w:rFonts w:asciiTheme="minorHAnsi" w:hAnsiTheme="minorHAnsi" w:cstheme="minorHAnsi"/>
                <w:sz w:val="32"/>
              </w:rPr>
              <w:t>Pecora Corporation</w:t>
            </w:r>
          </w:p>
          <w:p w14:paraId="7B68FE59" w14:textId="7C2B2B05" w:rsidR="003523ED" w:rsidRPr="00D703B5" w:rsidRDefault="00193FAF">
            <w:pPr>
              <w:pStyle w:val="Heading1"/>
              <w:rPr>
                <w:rFonts w:asciiTheme="minorHAnsi" w:hAnsiTheme="minorHAnsi" w:cstheme="minorHAnsi"/>
                <w:sz w:val="28"/>
              </w:rPr>
            </w:pPr>
            <w:r w:rsidRPr="00D703B5">
              <w:rPr>
                <w:rFonts w:asciiTheme="minorHAnsi" w:hAnsiTheme="minorHAnsi" w:cstheme="minorHAnsi"/>
                <w:sz w:val="28"/>
              </w:rPr>
              <w:t xml:space="preserve">Job Description </w:t>
            </w:r>
          </w:p>
          <w:p w14:paraId="20612D62" w14:textId="77777777" w:rsidR="003523ED" w:rsidRDefault="003523ED"/>
          <w:p w14:paraId="480FDE12" w14:textId="64EE5328" w:rsidR="00FD6A4A" w:rsidRPr="00100E9F" w:rsidRDefault="007C3645" w:rsidP="00100E9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Updated: 07/01/2024</w:t>
            </w:r>
          </w:p>
        </w:tc>
      </w:tr>
      <w:tr w:rsidR="003523ED" w:rsidRPr="00D703B5" w14:paraId="3FD12D94" w14:textId="77777777" w:rsidTr="00CC15F0">
        <w:tc>
          <w:tcPr>
            <w:tcW w:w="10908" w:type="dxa"/>
            <w:gridSpan w:val="2"/>
            <w:vAlign w:val="center"/>
          </w:tcPr>
          <w:p w14:paraId="2B1E2DD6" w14:textId="41016C47" w:rsidR="003523ED" w:rsidRPr="00113F61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Job </w:t>
            </w:r>
            <w:r w:rsidR="00DA6CB6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itle:</w:t>
            </w:r>
            <w:r w:rsidR="00100E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7C3645" w:rsidRPr="007C3645">
              <w:rPr>
                <w:rFonts w:asciiTheme="minorHAnsi" w:hAnsiTheme="minorHAnsi" w:cstheme="minorHAnsi"/>
                <w:bCs/>
                <w:sz w:val="20"/>
                <w:szCs w:val="20"/>
              </w:rPr>
              <w:t>Pump Cleaner</w:t>
            </w:r>
          </w:p>
        </w:tc>
      </w:tr>
      <w:tr w:rsidR="003523ED" w:rsidRPr="00D703B5" w14:paraId="467F6A6E" w14:textId="77777777" w:rsidTr="00CC15F0">
        <w:tc>
          <w:tcPr>
            <w:tcW w:w="10908" w:type="dxa"/>
            <w:gridSpan w:val="2"/>
            <w:vAlign w:val="center"/>
          </w:tcPr>
          <w:p w14:paraId="56CE6181" w14:textId="0AD51932" w:rsidR="003523ED" w:rsidRPr="007C3645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Work Location:</w:t>
            </w:r>
            <w:r w:rsidR="00221B0E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3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C36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C364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Harleysville, </w:t>
            </w:r>
            <w:proofErr w:type="spellStart"/>
            <w:r w:rsidR="007C3645">
              <w:rPr>
                <w:rFonts w:asciiTheme="minorHAnsi" w:hAnsiTheme="minorHAnsi" w:cstheme="minorHAnsi"/>
                <w:bCs/>
                <w:sz w:val="20"/>
                <w:szCs w:val="20"/>
              </w:rPr>
              <w:t>Wambold</w:t>
            </w:r>
            <w:proofErr w:type="spellEnd"/>
            <w:r w:rsidR="007C364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Road</w:t>
            </w:r>
          </w:p>
        </w:tc>
      </w:tr>
      <w:tr w:rsidR="003523ED" w:rsidRPr="00D703B5" w14:paraId="4F02F90F" w14:textId="77777777" w:rsidTr="00CC15F0">
        <w:tc>
          <w:tcPr>
            <w:tcW w:w="10908" w:type="dxa"/>
            <w:gridSpan w:val="2"/>
            <w:vAlign w:val="center"/>
          </w:tcPr>
          <w:p w14:paraId="2122CC43" w14:textId="7365DD52" w:rsidR="003523ED" w:rsidRPr="00113F61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Division/Department</w:t>
            </w:r>
            <w:r w:rsidRPr="00100E9F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113F61" w:rsidRPr="00100E9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C3645">
              <w:rPr>
                <w:rFonts w:asciiTheme="minorHAnsi" w:hAnsiTheme="minorHAnsi" w:cstheme="minorHAnsi"/>
                <w:bCs/>
                <w:sz w:val="20"/>
                <w:szCs w:val="20"/>
              </w:rPr>
              <w:t>Maintenance</w:t>
            </w:r>
          </w:p>
        </w:tc>
      </w:tr>
      <w:tr w:rsidR="003523ED" w:rsidRPr="00D703B5" w14:paraId="32825B61" w14:textId="77777777" w:rsidTr="00CC15F0">
        <w:trPr>
          <w:trHeight w:val="485"/>
        </w:trPr>
        <w:tc>
          <w:tcPr>
            <w:tcW w:w="10908" w:type="dxa"/>
            <w:gridSpan w:val="2"/>
            <w:vAlign w:val="center"/>
          </w:tcPr>
          <w:p w14:paraId="4019A2AB" w14:textId="15CFC5BF" w:rsidR="003523ED" w:rsidRPr="007C3645" w:rsidRDefault="003523ED" w:rsidP="00CC15F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Reports </w:t>
            </w:r>
            <w:r w:rsidR="00DA6CB6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o:</w:t>
            </w:r>
            <w:r w:rsidR="003015C9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C3645">
              <w:rPr>
                <w:rFonts w:asciiTheme="minorHAnsi" w:hAnsiTheme="minorHAnsi" w:cstheme="minorHAnsi"/>
                <w:bCs/>
                <w:sz w:val="20"/>
                <w:szCs w:val="20"/>
              </w:rPr>
              <w:t>Maintenance Supervisor</w:t>
            </w:r>
          </w:p>
        </w:tc>
      </w:tr>
      <w:tr w:rsidR="004260E8" w:rsidRPr="00D703B5" w14:paraId="5C6C377C" w14:textId="77777777" w:rsidTr="00CC15F0">
        <w:tc>
          <w:tcPr>
            <w:tcW w:w="5868" w:type="dxa"/>
            <w:vAlign w:val="center"/>
          </w:tcPr>
          <w:p w14:paraId="4DF8693C" w14:textId="2C5C5653" w:rsidR="004260E8" w:rsidRPr="00D703B5" w:rsidRDefault="007C3645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39135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1351A4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Full-time</w:t>
            </w:r>
          </w:p>
          <w:p w14:paraId="4DEA0A33" w14:textId="540AFBAD" w:rsidR="004260E8" w:rsidRPr="00D703B5" w:rsidRDefault="007C3645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343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4E" w:rsidRPr="00D703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260E8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Part-time</w:t>
            </w:r>
          </w:p>
        </w:tc>
        <w:tc>
          <w:tcPr>
            <w:tcW w:w="5040" w:type="dxa"/>
            <w:vAlign w:val="center"/>
          </w:tcPr>
          <w:p w14:paraId="7507CA08" w14:textId="23DD4B62" w:rsidR="001351A4" w:rsidRPr="00D703B5" w:rsidRDefault="007C3645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86764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E9F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8404E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Exempt</w:t>
            </w:r>
          </w:p>
          <w:p w14:paraId="66761E10" w14:textId="2B713D55" w:rsidR="004260E8" w:rsidRPr="00D703B5" w:rsidRDefault="007C3645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272043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8404E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Non</w:t>
            </w:r>
            <w:r w:rsidR="001351A4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4260E8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exempt</w:t>
            </w:r>
          </w:p>
        </w:tc>
      </w:tr>
      <w:tr w:rsidR="003523ED" w:rsidRPr="00113F61" w14:paraId="443FFE56" w14:textId="77777777">
        <w:tc>
          <w:tcPr>
            <w:tcW w:w="10908" w:type="dxa"/>
            <w:gridSpan w:val="2"/>
          </w:tcPr>
          <w:p w14:paraId="208DD6E0" w14:textId="77777777" w:rsidR="00113F61" w:rsidRDefault="00113F61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E996A90" w14:textId="5F56D09C" w:rsidR="002B4504" w:rsidRPr="00113F61" w:rsidRDefault="004260E8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3F61">
              <w:rPr>
                <w:rFonts w:asciiTheme="minorHAnsi" w:hAnsiTheme="minorHAnsi" w:cstheme="minorHAnsi"/>
                <w:b/>
                <w:sz w:val="20"/>
                <w:szCs w:val="20"/>
              </w:rPr>
              <w:t>Essential Duties and Responsibilities:</w:t>
            </w:r>
            <w:r w:rsidR="002B4504" w:rsidRPr="00113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518B359" w14:textId="77777777" w:rsidR="00113F61" w:rsidRPr="00113F61" w:rsidRDefault="00113F61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F87728" w14:textId="6403B6A3" w:rsidR="00F32D8E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Daily cleaning and rebuilding of pump assemblies and packaging equipment </w:t>
            </w:r>
          </w:p>
          <w:p w14:paraId="110F1D5F" w14:textId="34536418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Pump removal/installation, hose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assembling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92AF3A8" w14:textId="0391DDD2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Proven mechanical aptitude combined with an attention to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detail</w:t>
            </w:r>
            <w:proofErr w:type="gramEnd"/>
          </w:p>
          <w:p w14:paraId="663F37CA" w14:textId="3411ACF2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ability to work independently and manage time wisely in a fast-paced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environment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733225" w14:textId="0DCFC3C5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Maintain flexibility due to varying workload and schedule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changes</w:t>
            </w:r>
            <w:proofErr w:type="gramEnd"/>
          </w:p>
          <w:p w14:paraId="7978DF0E" w14:textId="68EBACD1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ability to use a variety of hand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tools</w:t>
            </w:r>
            <w:proofErr w:type="gramEnd"/>
          </w:p>
          <w:p w14:paraId="3F8BEE9C" w14:textId="49DA91A0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Keep work area neat and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clean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C3455F4" w14:textId="42C47A85" w:rsidR="007C3645" w:rsidRDefault="007C3645" w:rsidP="00F32D8E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Assist maintenance department as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needed</w:t>
            </w:r>
            <w:proofErr w:type="gramEnd"/>
          </w:p>
          <w:p w14:paraId="4095BF6B" w14:textId="77777777" w:rsidR="00712414" w:rsidRDefault="00712414" w:rsidP="00D703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1A2E33" w14:textId="246A19C7" w:rsidR="00D703B5" w:rsidRPr="00113F61" w:rsidRDefault="00AB4AE7" w:rsidP="00D703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Desired</w:t>
            </w:r>
            <w:r w:rsidR="00D703B5" w:rsidRPr="00113F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Duties</w:t>
            </w:r>
            <w:r w:rsidR="00DA6CB6" w:rsidRPr="00113F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1EE1D0FA" w14:textId="581AC217" w:rsidR="00113F61" w:rsidRDefault="00113F61" w:rsidP="00D703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98090CE" w14:textId="77777777" w:rsidR="00193FAF" w:rsidRPr="00113F61" w:rsidRDefault="00193FAF" w:rsidP="00B26603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3ED" w:rsidRPr="00D703B5" w14:paraId="48E8C872" w14:textId="77777777">
        <w:tc>
          <w:tcPr>
            <w:tcW w:w="10908" w:type="dxa"/>
            <w:gridSpan w:val="2"/>
            <w:tcBorders>
              <w:bottom w:val="double" w:sz="4" w:space="0" w:color="auto"/>
            </w:tcBorders>
          </w:tcPr>
          <w:p w14:paraId="7B7986A0" w14:textId="77777777" w:rsidR="00FD6A4A" w:rsidRDefault="00FD6A4A" w:rsidP="00FD6A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C067D90" w14:textId="774866A5" w:rsidR="00FD6A4A" w:rsidRDefault="00FD6A4A" w:rsidP="00FD6A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Physical Requirements:</w:t>
            </w:r>
          </w:p>
          <w:p w14:paraId="390B147C" w14:textId="77777777" w:rsidR="007C3645" w:rsidRDefault="007C3645" w:rsidP="00FD6A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F4E7B5" w14:textId="0AB7856E" w:rsidR="007C3645" w:rsidRPr="007C3645" w:rsidRDefault="007C3645" w:rsidP="007C364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Must be able to lift </w:t>
            </w: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75lbs</w:t>
            </w:r>
            <w:proofErr w:type="gramEnd"/>
          </w:p>
          <w:p w14:paraId="3213FC3C" w14:textId="08906539" w:rsidR="00545191" w:rsidRPr="007C3645" w:rsidRDefault="007C3645" w:rsidP="00453DB8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C364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Able to work in extreme </w:t>
            </w:r>
            <w:proofErr w:type="gramStart"/>
            <w:r w:rsidRPr="007C3645">
              <w:rPr>
                <w:rFonts w:asciiTheme="minorHAnsi" w:hAnsiTheme="minorHAnsi" w:cstheme="minorHAnsi"/>
                <w:bCs/>
                <w:sz w:val="20"/>
                <w:szCs w:val="20"/>
              </w:rPr>
              <w:t>heat</w:t>
            </w:r>
            <w:proofErr w:type="gramEnd"/>
          </w:p>
          <w:p w14:paraId="502B915C" w14:textId="64A63EB6" w:rsidR="00113F61" w:rsidRDefault="00113F61" w:rsidP="00FD6A4A">
            <w:pPr>
              <w:pStyle w:val="NormalWeb"/>
              <w:shd w:val="clear" w:color="auto" w:fill="FFFFFF"/>
              <w:spacing w:after="0" w:afterAutospacing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49AC">
              <w:rPr>
                <w:rFonts w:asciiTheme="minorHAnsi" w:hAnsiTheme="minorHAnsi" w:cstheme="minorHAnsi"/>
                <w:b/>
                <w:bCs/>
                <w:color w:val="000000"/>
              </w:rPr>
              <w:t>Education and Qualification</w:t>
            </w:r>
            <w:r w:rsidR="00FD6A4A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  <w:p w14:paraId="58C0C90F" w14:textId="77777777" w:rsidR="00FD6A4A" w:rsidRDefault="00FD6A4A" w:rsidP="00FD6A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F60A00C" w14:textId="77777777" w:rsidR="00193FAF" w:rsidRPr="00D703B5" w:rsidRDefault="00193FAF" w:rsidP="00B26603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3ED" w:rsidRPr="00D703B5" w14:paraId="408B58AE" w14:textId="77777777" w:rsidTr="005A43BD">
        <w:trPr>
          <w:trHeight w:val="447"/>
        </w:trPr>
        <w:tc>
          <w:tcPr>
            <w:tcW w:w="10908" w:type="dxa"/>
            <w:gridSpan w:val="2"/>
            <w:tcBorders>
              <w:top w:val="double" w:sz="4" w:space="0" w:color="auto"/>
            </w:tcBorders>
          </w:tcPr>
          <w:p w14:paraId="023FABBF" w14:textId="77777777" w:rsidR="00DA6CB6" w:rsidRDefault="00DA6C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A393AA3" w14:textId="56F14DBA" w:rsidR="003523ED" w:rsidRPr="00D703B5" w:rsidRDefault="00193F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Print Employee Name</w:t>
            </w:r>
            <w:r w:rsidR="003523ED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3523ED" w:rsidRPr="00D703B5" w14:paraId="3A88705C" w14:textId="77777777" w:rsidTr="005A43BD">
        <w:trPr>
          <w:trHeight w:val="395"/>
        </w:trPr>
        <w:tc>
          <w:tcPr>
            <w:tcW w:w="10908" w:type="dxa"/>
            <w:gridSpan w:val="2"/>
          </w:tcPr>
          <w:p w14:paraId="3CD5E068" w14:textId="77777777" w:rsidR="00193FAF" w:rsidRPr="00D703B5" w:rsidRDefault="00193F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48557DB" w14:textId="57BE84A7" w:rsidR="003523ED" w:rsidRPr="00D703B5" w:rsidRDefault="004260E8" w:rsidP="005A43B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Employee </w:t>
            </w:r>
            <w:r w:rsidR="0068737F"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ignature</w:t>
            </w:r>
            <w:r w:rsidR="003523ED" w:rsidRPr="00D703B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D703B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D703B5">
              <w:rPr>
                <w:rFonts w:asciiTheme="minorHAnsi" w:hAnsiTheme="minorHAnsi" w:cstheme="minorHAnsi"/>
                <w:b/>
                <w:sz w:val="20"/>
                <w:szCs w:val="20"/>
              </w:rPr>
              <w:t>Date:</w:t>
            </w:r>
          </w:p>
        </w:tc>
      </w:tr>
    </w:tbl>
    <w:p w14:paraId="1F4B4062" w14:textId="77777777" w:rsidR="003523ED" w:rsidRPr="00D703B5" w:rsidRDefault="003523ED">
      <w:pPr>
        <w:rPr>
          <w:rFonts w:asciiTheme="minorHAnsi" w:hAnsiTheme="minorHAnsi" w:cstheme="minorHAnsi"/>
        </w:rPr>
      </w:pPr>
    </w:p>
    <w:sectPr w:rsidR="003523ED" w:rsidRPr="00D703B5" w:rsidSect="00FD6A4A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CE3"/>
    <w:multiLevelType w:val="multilevel"/>
    <w:tmpl w:val="405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701C5"/>
    <w:multiLevelType w:val="multilevel"/>
    <w:tmpl w:val="033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C14C9"/>
    <w:multiLevelType w:val="hybridMultilevel"/>
    <w:tmpl w:val="20E6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7E04"/>
    <w:multiLevelType w:val="hybridMultilevel"/>
    <w:tmpl w:val="7CC4D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F3F74"/>
    <w:multiLevelType w:val="hybridMultilevel"/>
    <w:tmpl w:val="32229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F23E1"/>
    <w:multiLevelType w:val="hybridMultilevel"/>
    <w:tmpl w:val="3CD04AB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5EF196A"/>
    <w:multiLevelType w:val="multilevel"/>
    <w:tmpl w:val="721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A6116"/>
    <w:multiLevelType w:val="hybridMultilevel"/>
    <w:tmpl w:val="9CDA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41C90"/>
    <w:multiLevelType w:val="hybridMultilevel"/>
    <w:tmpl w:val="DBD4E934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846CA"/>
    <w:multiLevelType w:val="hybridMultilevel"/>
    <w:tmpl w:val="3A20415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76D2D"/>
    <w:multiLevelType w:val="hybridMultilevel"/>
    <w:tmpl w:val="ADCC04AC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45142A8"/>
    <w:multiLevelType w:val="hybridMultilevel"/>
    <w:tmpl w:val="16FADD8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67A7C"/>
    <w:multiLevelType w:val="hybridMultilevel"/>
    <w:tmpl w:val="51627D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52B16"/>
    <w:multiLevelType w:val="hybridMultilevel"/>
    <w:tmpl w:val="3D9C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36651"/>
    <w:multiLevelType w:val="hybridMultilevel"/>
    <w:tmpl w:val="1BDAC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51294"/>
    <w:multiLevelType w:val="hybridMultilevel"/>
    <w:tmpl w:val="F05ED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40DC"/>
    <w:multiLevelType w:val="hybridMultilevel"/>
    <w:tmpl w:val="E14A68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540B75F8"/>
    <w:multiLevelType w:val="hybridMultilevel"/>
    <w:tmpl w:val="B50C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91365"/>
    <w:multiLevelType w:val="multilevel"/>
    <w:tmpl w:val="9088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D2082A"/>
    <w:multiLevelType w:val="hybridMultilevel"/>
    <w:tmpl w:val="B3A6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C28A4"/>
    <w:multiLevelType w:val="hybridMultilevel"/>
    <w:tmpl w:val="A4840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9470C"/>
    <w:multiLevelType w:val="hybridMultilevel"/>
    <w:tmpl w:val="C2E6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80A4B"/>
    <w:multiLevelType w:val="hybridMultilevel"/>
    <w:tmpl w:val="A01AA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8386E"/>
    <w:multiLevelType w:val="hybridMultilevel"/>
    <w:tmpl w:val="30B84D5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616668550">
    <w:abstractNumId w:val="22"/>
  </w:num>
  <w:num w:numId="2" w16cid:durableId="1101995734">
    <w:abstractNumId w:val="14"/>
  </w:num>
  <w:num w:numId="3" w16cid:durableId="1066562639">
    <w:abstractNumId w:val="3"/>
  </w:num>
  <w:num w:numId="4" w16cid:durableId="1442798010">
    <w:abstractNumId w:val="10"/>
  </w:num>
  <w:num w:numId="5" w16cid:durableId="484510523">
    <w:abstractNumId w:val="4"/>
  </w:num>
  <w:num w:numId="6" w16cid:durableId="1183857508">
    <w:abstractNumId w:val="9"/>
  </w:num>
  <w:num w:numId="7" w16cid:durableId="1909732243">
    <w:abstractNumId w:val="12"/>
  </w:num>
  <w:num w:numId="8" w16cid:durableId="399521528">
    <w:abstractNumId w:val="0"/>
  </w:num>
  <w:num w:numId="9" w16cid:durableId="954675741">
    <w:abstractNumId w:val="18"/>
  </w:num>
  <w:num w:numId="10" w16cid:durableId="1455440010">
    <w:abstractNumId w:val="11"/>
  </w:num>
  <w:num w:numId="11" w16cid:durableId="2047555610">
    <w:abstractNumId w:val="21"/>
  </w:num>
  <w:num w:numId="12" w16cid:durableId="16274378">
    <w:abstractNumId w:val="7"/>
  </w:num>
  <w:num w:numId="13" w16cid:durableId="410277083">
    <w:abstractNumId w:val="19"/>
  </w:num>
  <w:num w:numId="14" w16cid:durableId="1511602412">
    <w:abstractNumId w:val="8"/>
  </w:num>
  <w:num w:numId="15" w16cid:durableId="2032610866">
    <w:abstractNumId w:val="13"/>
  </w:num>
  <w:num w:numId="16" w16cid:durableId="1507162176">
    <w:abstractNumId w:val="23"/>
  </w:num>
  <w:num w:numId="17" w16cid:durableId="1660694630">
    <w:abstractNumId w:val="5"/>
  </w:num>
  <w:num w:numId="18" w16cid:durableId="1480997412">
    <w:abstractNumId w:val="16"/>
  </w:num>
  <w:num w:numId="19" w16cid:durableId="190579057">
    <w:abstractNumId w:val="20"/>
  </w:num>
  <w:num w:numId="20" w16cid:durableId="1281447988">
    <w:abstractNumId w:val="2"/>
  </w:num>
  <w:num w:numId="21" w16cid:durableId="490566983">
    <w:abstractNumId w:val="1"/>
  </w:num>
  <w:num w:numId="22" w16cid:durableId="610014281">
    <w:abstractNumId w:val="6"/>
  </w:num>
  <w:num w:numId="23" w16cid:durableId="1566992661">
    <w:abstractNumId w:val="15"/>
  </w:num>
  <w:num w:numId="24" w16cid:durableId="2941466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E8"/>
    <w:rsid w:val="00016F09"/>
    <w:rsid w:val="00061AE8"/>
    <w:rsid w:val="0007034A"/>
    <w:rsid w:val="000801D1"/>
    <w:rsid w:val="000A24B3"/>
    <w:rsid w:val="00100E9F"/>
    <w:rsid w:val="00113F61"/>
    <w:rsid w:val="001351A4"/>
    <w:rsid w:val="00170598"/>
    <w:rsid w:val="00193FAF"/>
    <w:rsid w:val="00221B0E"/>
    <w:rsid w:val="002849A6"/>
    <w:rsid w:val="002B4504"/>
    <w:rsid w:val="003015C9"/>
    <w:rsid w:val="00336437"/>
    <w:rsid w:val="003523ED"/>
    <w:rsid w:val="00377357"/>
    <w:rsid w:val="003F45E0"/>
    <w:rsid w:val="004260E8"/>
    <w:rsid w:val="0044655A"/>
    <w:rsid w:val="004F2C55"/>
    <w:rsid w:val="004F66AD"/>
    <w:rsid w:val="00504D6B"/>
    <w:rsid w:val="00545191"/>
    <w:rsid w:val="005A399F"/>
    <w:rsid w:val="005A43BD"/>
    <w:rsid w:val="0068737F"/>
    <w:rsid w:val="006F304C"/>
    <w:rsid w:val="00712414"/>
    <w:rsid w:val="0071371E"/>
    <w:rsid w:val="00735DD0"/>
    <w:rsid w:val="00745851"/>
    <w:rsid w:val="0075304B"/>
    <w:rsid w:val="007766B4"/>
    <w:rsid w:val="007C3645"/>
    <w:rsid w:val="0088404E"/>
    <w:rsid w:val="00917023"/>
    <w:rsid w:val="00982AFA"/>
    <w:rsid w:val="009B5565"/>
    <w:rsid w:val="00A51D3A"/>
    <w:rsid w:val="00A75C25"/>
    <w:rsid w:val="00AA673A"/>
    <w:rsid w:val="00AB4AE7"/>
    <w:rsid w:val="00B108C6"/>
    <w:rsid w:val="00B26603"/>
    <w:rsid w:val="00B4259B"/>
    <w:rsid w:val="00BB74FC"/>
    <w:rsid w:val="00BE4603"/>
    <w:rsid w:val="00C85BEF"/>
    <w:rsid w:val="00C86C0F"/>
    <w:rsid w:val="00C91EA1"/>
    <w:rsid w:val="00CC15F0"/>
    <w:rsid w:val="00CD3ABF"/>
    <w:rsid w:val="00CE2A03"/>
    <w:rsid w:val="00D703B5"/>
    <w:rsid w:val="00DA6CB6"/>
    <w:rsid w:val="00E54B02"/>
    <w:rsid w:val="00EE66A8"/>
    <w:rsid w:val="00F165DA"/>
    <w:rsid w:val="00F32D8E"/>
    <w:rsid w:val="00F911EA"/>
    <w:rsid w:val="00F936D3"/>
    <w:rsid w:val="00FC5223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65474"/>
  <w15:docId w15:val="{2F7C50E3-3541-4608-8220-EFC91768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Arial" w:hAnsi="Arial" w:cs="Arial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1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B0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3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83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25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7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9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6579">
                      <w:marLeft w:val="-225"/>
                      <w:marRight w:val="-225"/>
                      <w:marTop w:val="0"/>
                      <w:marBottom w:val="0"/>
                      <w:divBdr>
                        <w:top w:val="single" w:sz="6" w:space="0" w:color="CFCFCF"/>
                        <w:left w:val="none" w:sz="0" w:space="0" w:color="auto"/>
                        <w:bottom w:val="single" w:sz="6" w:space="0" w:color="CFCFCF"/>
                        <w:right w:val="none" w:sz="0" w:space="0" w:color="auto"/>
                      </w:divBdr>
                      <w:divsChild>
                        <w:div w:id="1597206726">
                          <w:marLeft w:val="0"/>
                          <w:marRight w:val="0"/>
                          <w:marTop w:val="75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8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2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396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7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063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36231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2039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139142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3204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5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60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44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37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32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25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9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2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03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78173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1009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086024776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40637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0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9456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6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4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2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54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03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88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192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8745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9041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3652977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75190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0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63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7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36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2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2166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8792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82883500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8711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7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23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0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22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0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78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31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ivera\Local%20Settings\Temporary%20Internet%20Files\Content.IE5\P1R6IVTM\tp1192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tp1192[1]</Template>
  <TotalTime>6</TotalTime>
  <Pages>1</Pages>
  <Words>123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Microsoft Corporation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Form</dc:title>
  <dc:creator>crivera</dc:creator>
  <cp:lastModifiedBy>Sloan, Kathy</cp:lastModifiedBy>
  <cp:revision>2</cp:revision>
  <cp:lastPrinted>2023-09-07T15:37:00Z</cp:lastPrinted>
  <dcterms:created xsi:type="dcterms:W3CDTF">2024-07-01T18:48:00Z</dcterms:created>
  <dcterms:modified xsi:type="dcterms:W3CDTF">2024-07-01T18:48:00Z</dcterms:modified>
</cp:coreProperties>
</file>