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5040"/>
      </w:tblGrid>
      <w:tr w:rsidR="003523ED" w14:paraId="23C72D36" w14:textId="77777777" w:rsidTr="001351A4">
        <w:trPr>
          <w:trHeight w:val="1331"/>
        </w:trPr>
        <w:tc>
          <w:tcPr>
            <w:tcW w:w="10908" w:type="dxa"/>
            <w:gridSpan w:val="2"/>
          </w:tcPr>
          <w:p w14:paraId="01CC2249" w14:textId="77777777" w:rsidR="00100E9F" w:rsidRDefault="00100E9F" w:rsidP="00100E9F">
            <w:pPr>
              <w:pStyle w:val="Heading2"/>
              <w:jc w:val="left"/>
              <w:rPr>
                <w:rFonts w:asciiTheme="minorHAnsi" w:hAnsiTheme="minorHAnsi" w:cstheme="minorHAnsi"/>
                <w:sz w:val="32"/>
              </w:rPr>
            </w:pPr>
            <w:r w:rsidRPr="00336437">
              <w:rPr>
                <w:noProof/>
                <w:color w:val="FFFFFF" w:themeColor="background1"/>
                <w14:textFill>
                  <w14:noFill/>
                </w14:textFill>
              </w:rPr>
              <w:drawing>
                <wp:inline distT="0" distB="0" distL="0" distR="0" wp14:anchorId="7C140F25" wp14:editId="289605C3">
                  <wp:extent cx="1063681" cy="696696"/>
                  <wp:effectExtent l="0" t="0" r="3175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334" cy="741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094356" w14:textId="385A7876" w:rsidR="003523ED" w:rsidRPr="00D703B5" w:rsidRDefault="00336437" w:rsidP="00100E9F">
            <w:pPr>
              <w:pStyle w:val="Heading2"/>
              <w:rPr>
                <w:rFonts w:asciiTheme="minorHAnsi" w:hAnsiTheme="minorHAnsi" w:cstheme="minorHAnsi"/>
                <w:sz w:val="32"/>
              </w:rPr>
            </w:pPr>
            <w:r w:rsidRPr="00D703B5">
              <w:rPr>
                <w:rFonts w:asciiTheme="minorHAnsi" w:hAnsiTheme="minorHAnsi" w:cstheme="minorHAnsi"/>
                <w:sz w:val="32"/>
              </w:rPr>
              <w:t>Pecora Corporation</w:t>
            </w:r>
          </w:p>
          <w:p w14:paraId="7B68FE59" w14:textId="7C2B2B05" w:rsidR="003523ED" w:rsidRPr="00D703B5" w:rsidRDefault="00193FAF">
            <w:pPr>
              <w:pStyle w:val="Heading1"/>
              <w:rPr>
                <w:rFonts w:asciiTheme="minorHAnsi" w:hAnsiTheme="minorHAnsi" w:cstheme="minorHAnsi"/>
                <w:sz w:val="28"/>
              </w:rPr>
            </w:pPr>
            <w:r w:rsidRPr="00D703B5">
              <w:rPr>
                <w:rFonts w:asciiTheme="minorHAnsi" w:hAnsiTheme="minorHAnsi" w:cstheme="minorHAnsi"/>
                <w:sz w:val="28"/>
              </w:rPr>
              <w:t xml:space="preserve">Job Description </w:t>
            </w:r>
          </w:p>
          <w:p w14:paraId="20612D62" w14:textId="77777777" w:rsidR="003523ED" w:rsidRDefault="003523ED"/>
          <w:p w14:paraId="480FDE12" w14:textId="6A6FE5B7" w:rsidR="00FD6A4A" w:rsidRPr="00100E9F" w:rsidRDefault="00FD6A4A" w:rsidP="00100E9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23ED" w:rsidRPr="00D703B5" w14:paraId="3FD12D94" w14:textId="77777777" w:rsidTr="00CC15F0">
        <w:tc>
          <w:tcPr>
            <w:tcW w:w="10908" w:type="dxa"/>
            <w:gridSpan w:val="2"/>
            <w:vAlign w:val="center"/>
          </w:tcPr>
          <w:p w14:paraId="2B1E2DD6" w14:textId="510E0250" w:rsidR="003523ED" w:rsidRPr="003114B3" w:rsidRDefault="00193FAF" w:rsidP="00CC15F0">
            <w:pPr>
              <w:spacing w:before="120"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114B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Job </w:t>
            </w:r>
            <w:r w:rsidR="00DA6CB6" w:rsidRPr="003114B3">
              <w:rPr>
                <w:rFonts w:asciiTheme="minorHAnsi" w:hAnsiTheme="minorHAnsi" w:cstheme="minorHAnsi"/>
                <w:b/>
                <w:sz w:val="20"/>
                <w:szCs w:val="20"/>
              </w:rPr>
              <w:t>T</w:t>
            </w:r>
            <w:r w:rsidRPr="003114B3">
              <w:rPr>
                <w:rFonts w:asciiTheme="minorHAnsi" w:hAnsiTheme="minorHAnsi" w:cstheme="minorHAnsi"/>
                <w:b/>
                <w:sz w:val="20"/>
                <w:szCs w:val="20"/>
              </w:rPr>
              <w:t>itle</w:t>
            </w:r>
            <w:r w:rsidR="00BB1A2A" w:rsidRPr="003114B3">
              <w:rPr>
                <w:rFonts w:asciiTheme="minorHAnsi" w:hAnsiTheme="minorHAnsi" w:cstheme="minorHAnsi"/>
                <w:b/>
                <w:sz w:val="20"/>
                <w:szCs w:val="20"/>
              </w:rPr>
              <w:t>: Safety</w:t>
            </w:r>
            <w:r w:rsidR="00C32F55" w:rsidRPr="003114B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Coordinator </w:t>
            </w:r>
          </w:p>
        </w:tc>
      </w:tr>
      <w:tr w:rsidR="003523ED" w:rsidRPr="00D703B5" w14:paraId="467F6A6E" w14:textId="77777777" w:rsidTr="00CC15F0">
        <w:tc>
          <w:tcPr>
            <w:tcW w:w="10908" w:type="dxa"/>
            <w:gridSpan w:val="2"/>
            <w:vAlign w:val="center"/>
          </w:tcPr>
          <w:p w14:paraId="56CE6181" w14:textId="25F77C02" w:rsidR="003523ED" w:rsidRPr="003114B3" w:rsidRDefault="00193FAF" w:rsidP="00CC15F0">
            <w:pPr>
              <w:spacing w:before="120"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114B3">
              <w:rPr>
                <w:rFonts w:asciiTheme="minorHAnsi" w:hAnsiTheme="minorHAnsi" w:cstheme="minorHAnsi"/>
                <w:b/>
                <w:sz w:val="20"/>
                <w:szCs w:val="20"/>
              </w:rPr>
              <w:t>Work Location:</w:t>
            </w:r>
            <w:r w:rsidR="00221B0E" w:rsidRPr="003114B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113F61" w:rsidRPr="003114B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C32F55" w:rsidRPr="003114B3">
              <w:rPr>
                <w:rFonts w:asciiTheme="minorHAnsi" w:hAnsiTheme="minorHAnsi" w:cstheme="minorHAnsi"/>
                <w:b/>
                <w:sz w:val="20"/>
                <w:szCs w:val="20"/>
              </w:rPr>
              <w:t>Harleysville Pennsylvania</w:t>
            </w:r>
          </w:p>
        </w:tc>
      </w:tr>
      <w:tr w:rsidR="003523ED" w:rsidRPr="00D703B5" w14:paraId="4F02F90F" w14:textId="77777777" w:rsidTr="00CC15F0">
        <w:tc>
          <w:tcPr>
            <w:tcW w:w="10908" w:type="dxa"/>
            <w:gridSpan w:val="2"/>
            <w:vAlign w:val="center"/>
          </w:tcPr>
          <w:p w14:paraId="2122CC43" w14:textId="331B5402" w:rsidR="003523ED" w:rsidRPr="003114B3" w:rsidRDefault="00193FAF" w:rsidP="00CC15F0">
            <w:pPr>
              <w:spacing w:before="120"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114B3">
              <w:rPr>
                <w:rFonts w:asciiTheme="minorHAnsi" w:hAnsiTheme="minorHAnsi" w:cstheme="minorHAnsi"/>
                <w:b/>
                <w:sz w:val="20"/>
                <w:szCs w:val="20"/>
              </w:rPr>
              <w:t>Division/Department</w:t>
            </w:r>
            <w:r w:rsidRPr="003114B3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  <w:r w:rsidR="00113F61" w:rsidRPr="003114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C32F55" w:rsidRPr="003114B3">
              <w:rPr>
                <w:rFonts w:asciiTheme="minorHAnsi" w:hAnsiTheme="minorHAnsi" w:cstheme="minorHAnsi"/>
                <w:b/>
                <w:sz w:val="20"/>
                <w:szCs w:val="20"/>
              </w:rPr>
              <w:t>EHS (Environmental Health and Safety)</w:t>
            </w:r>
          </w:p>
        </w:tc>
      </w:tr>
      <w:tr w:rsidR="003523ED" w:rsidRPr="00D703B5" w14:paraId="32825B61" w14:textId="77777777" w:rsidTr="00CC15F0">
        <w:trPr>
          <w:trHeight w:val="485"/>
        </w:trPr>
        <w:tc>
          <w:tcPr>
            <w:tcW w:w="10908" w:type="dxa"/>
            <w:gridSpan w:val="2"/>
            <w:vAlign w:val="center"/>
          </w:tcPr>
          <w:p w14:paraId="4019A2AB" w14:textId="7845B2BE" w:rsidR="003523ED" w:rsidRPr="003114B3" w:rsidRDefault="003523ED" w:rsidP="00CC15F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114B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Reports </w:t>
            </w:r>
            <w:r w:rsidR="00DA6CB6" w:rsidRPr="003114B3">
              <w:rPr>
                <w:rFonts w:asciiTheme="minorHAnsi" w:hAnsiTheme="minorHAnsi" w:cstheme="minorHAnsi"/>
                <w:b/>
                <w:sz w:val="20"/>
                <w:szCs w:val="20"/>
              </w:rPr>
              <w:t>T</w:t>
            </w:r>
            <w:r w:rsidRPr="003114B3">
              <w:rPr>
                <w:rFonts w:asciiTheme="minorHAnsi" w:hAnsiTheme="minorHAnsi" w:cstheme="minorHAnsi"/>
                <w:b/>
                <w:sz w:val="20"/>
                <w:szCs w:val="20"/>
              </w:rPr>
              <w:t>o:</w:t>
            </w:r>
            <w:r w:rsidR="003015C9" w:rsidRPr="003114B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C32F55" w:rsidRPr="003114B3">
              <w:rPr>
                <w:rFonts w:asciiTheme="minorHAnsi" w:hAnsiTheme="minorHAnsi" w:cstheme="minorHAnsi"/>
                <w:b/>
                <w:sz w:val="20"/>
                <w:szCs w:val="20"/>
              </w:rPr>
              <w:t>EHS Manager</w:t>
            </w:r>
          </w:p>
        </w:tc>
      </w:tr>
      <w:tr w:rsidR="004260E8" w:rsidRPr="00D703B5" w14:paraId="5C6C377C" w14:textId="77777777" w:rsidTr="00CC15F0">
        <w:tc>
          <w:tcPr>
            <w:tcW w:w="5868" w:type="dxa"/>
            <w:vAlign w:val="center"/>
          </w:tcPr>
          <w:p w14:paraId="4DF8693C" w14:textId="4883EF3C" w:rsidR="004260E8" w:rsidRPr="003114B3" w:rsidRDefault="00A62439" w:rsidP="00CC1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391353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5C8" w:rsidRPr="003114B3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☒</w:t>
                </w:r>
              </w:sdtContent>
            </w:sdt>
            <w:r w:rsidR="001351A4" w:rsidRPr="003114B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4260E8" w:rsidRPr="003114B3">
              <w:rPr>
                <w:rFonts w:asciiTheme="minorHAnsi" w:hAnsiTheme="minorHAnsi" w:cstheme="minorHAnsi"/>
                <w:b/>
                <w:sz w:val="20"/>
                <w:szCs w:val="20"/>
              </w:rPr>
              <w:t>Full-time</w:t>
            </w:r>
          </w:p>
          <w:p w14:paraId="4DEA0A33" w14:textId="540AFBAD" w:rsidR="004260E8" w:rsidRPr="003114B3" w:rsidRDefault="00A62439" w:rsidP="00CC1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34383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04E" w:rsidRPr="003114B3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4260E8" w:rsidRPr="003114B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Part-time</w:t>
            </w:r>
          </w:p>
        </w:tc>
        <w:tc>
          <w:tcPr>
            <w:tcW w:w="5040" w:type="dxa"/>
            <w:vAlign w:val="center"/>
          </w:tcPr>
          <w:p w14:paraId="7507CA08" w14:textId="56D19D3D" w:rsidR="001351A4" w:rsidRPr="003114B3" w:rsidRDefault="00A62439" w:rsidP="00CC1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8676478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5C8" w:rsidRPr="003114B3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☒</w:t>
                </w:r>
              </w:sdtContent>
            </w:sdt>
            <w:r w:rsidR="0088404E" w:rsidRPr="003114B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4260E8" w:rsidRPr="003114B3">
              <w:rPr>
                <w:rFonts w:asciiTheme="minorHAnsi" w:hAnsiTheme="minorHAnsi" w:cstheme="minorHAnsi"/>
                <w:b/>
                <w:sz w:val="20"/>
                <w:szCs w:val="20"/>
              </w:rPr>
              <w:t>Exempt</w:t>
            </w:r>
          </w:p>
          <w:p w14:paraId="66761E10" w14:textId="524FA240" w:rsidR="004260E8" w:rsidRPr="003114B3" w:rsidRDefault="00A62439" w:rsidP="00CC15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1272043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603" w:rsidRPr="003114B3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8404E" w:rsidRPr="003114B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4260E8" w:rsidRPr="003114B3">
              <w:rPr>
                <w:rFonts w:asciiTheme="minorHAnsi" w:hAnsiTheme="minorHAnsi" w:cstheme="minorHAnsi"/>
                <w:b/>
                <w:sz w:val="20"/>
                <w:szCs w:val="20"/>
              </w:rPr>
              <w:t>Non</w:t>
            </w:r>
            <w:r w:rsidR="001351A4" w:rsidRPr="003114B3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="004260E8" w:rsidRPr="003114B3">
              <w:rPr>
                <w:rFonts w:asciiTheme="minorHAnsi" w:hAnsiTheme="minorHAnsi" w:cstheme="minorHAnsi"/>
                <w:b/>
                <w:sz w:val="20"/>
                <w:szCs w:val="20"/>
              </w:rPr>
              <w:t>exempt</w:t>
            </w:r>
          </w:p>
        </w:tc>
      </w:tr>
      <w:tr w:rsidR="003523ED" w:rsidRPr="00113F61" w14:paraId="443FFE56" w14:textId="77777777">
        <w:tc>
          <w:tcPr>
            <w:tcW w:w="10908" w:type="dxa"/>
            <w:gridSpan w:val="2"/>
          </w:tcPr>
          <w:p w14:paraId="208DD6E0" w14:textId="77777777" w:rsidR="00113F61" w:rsidRDefault="00113F61" w:rsidP="00DA6CB6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E996A90" w14:textId="7CE065AC" w:rsidR="002B4504" w:rsidRPr="00450445" w:rsidRDefault="009118AA" w:rsidP="00DA6CB6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0445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r w:rsidR="004260E8" w:rsidRPr="00450445">
              <w:rPr>
                <w:rFonts w:asciiTheme="minorHAnsi" w:hAnsiTheme="minorHAnsi" w:cstheme="minorHAnsi"/>
                <w:b/>
                <w:sz w:val="22"/>
                <w:szCs w:val="22"/>
              </w:rPr>
              <w:t>ssential Duties and Responsibilities:</w:t>
            </w:r>
            <w:r w:rsidR="002B4504" w:rsidRPr="0045044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B644C7B" w14:textId="77777777" w:rsidR="009118AA" w:rsidRDefault="009118AA" w:rsidP="00DA6CB6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06DDF4C" w14:textId="04628EF7" w:rsidR="009118AA" w:rsidRPr="003114B3" w:rsidRDefault="009118AA" w:rsidP="009118AA">
            <w:pPr>
              <w:pStyle w:val="ListParagraph"/>
              <w:numPr>
                <w:ilvl w:val="0"/>
                <w:numId w:val="25"/>
              </w:numPr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3114B3">
              <w:rPr>
                <w:rFonts w:ascii="Calibri" w:hAnsi="Calibri" w:cs="Calibri"/>
                <w:sz w:val="20"/>
                <w:szCs w:val="20"/>
              </w:rPr>
              <w:t xml:space="preserve">A degree in Safety or </w:t>
            </w:r>
            <w:r w:rsidR="00FF583B">
              <w:rPr>
                <w:rFonts w:ascii="Calibri" w:hAnsi="Calibri" w:cs="Calibri"/>
                <w:sz w:val="20"/>
                <w:szCs w:val="20"/>
              </w:rPr>
              <w:t>Human Resources.</w:t>
            </w:r>
          </w:p>
          <w:p w14:paraId="621C2027" w14:textId="77777777" w:rsidR="009118AA" w:rsidRPr="003114B3" w:rsidRDefault="009118AA" w:rsidP="009118AA">
            <w:pPr>
              <w:pStyle w:val="ListParagraph"/>
              <w:numPr>
                <w:ilvl w:val="0"/>
                <w:numId w:val="25"/>
              </w:numPr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3114B3">
              <w:rPr>
                <w:rFonts w:ascii="Calibri" w:hAnsi="Calibri" w:cs="Calibri"/>
                <w:sz w:val="20"/>
                <w:szCs w:val="20"/>
              </w:rPr>
              <w:t>Possess a CSP (Certified Safety Professional) or equivalent certification.</w:t>
            </w:r>
          </w:p>
          <w:p w14:paraId="6C0A6530" w14:textId="77777777" w:rsidR="009118AA" w:rsidRPr="003114B3" w:rsidRDefault="009118AA" w:rsidP="009118AA">
            <w:pPr>
              <w:pStyle w:val="ListParagraph"/>
              <w:numPr>
                <w:ilvl w:val="0"/>
                <w:numId w:val="25"/>
              </w:numPr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3114B3">
              <w:rPr>
                <w:rFonts w:ascii="Calibri" w:hAnsi="Calibri" w:cs="Calibri"/>
                <w:sz w:val="20"/>
                <w:szCs w:val="20"/>
              </w:rPr>
              <w:t>Primary responsibility would be to Change the Safety Culture at Pecora:</w:t>
            </w:r>
          </w:p>
          <w:p w14:paraId="65D8C74A" w14:textId="395B7349" w:rsidR="009118AA" w:rsidRPr="003114B3" w:rsidRDefault="00D00798" w:rsidP="009118AA">
            <w:pPr>
              <w:pStyle w:val="ListParagraph"/>
              <w:numPr>
                <w:ilvl w:val="1"/>
                <w:numId w:val="25"/>
              </w:numPr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3114B3">
              <w:rPr>
                <w:rFonts w:ascii="Calibri" w:hAnsi="Calibri" w:cs="Calibri"/>
                <w:sz w:val="20"/>
                <w:szCs w:val="20"/>
              </w:rPr>
              <w:t>I</w:t>
            </w:r>
            <w:r w:rsidR="009118AA" w:rsidRPr="003114B3">
              <w:rPr>
                <w:rFonts w:ascii="Calibri" w:hAnsi="Calibri" w:cs="Calibri"/>
                <w:sz w:val="20"/>
                <w:szCs w:val="20"/>
              </w:rPr>
              <w:t xml:space="preserve">nteract with </w:t>
            </w:r>
            <w:r w:rsidRPr="003114B3">
              <w:rPr>
                <w:rFonts w:ascii="Calibri" w:hAnsi="Calibri" w:cs="Calibri"/>
                <w:sz w:val="20"/>
                <w:szCs w:val="20"/>
              </w:rPr>
              <w:t>all</w:t>
            </w:r>
            <w:r w:rsidR="009118AA" w:rsidRPr="003114B3">
              <w:rPr>
                <w:rFonts w:ascii="Calibri" w:hAnsi="Calibri" w:cs="Calibri"/>
                <w:sz w:val="20"/>
                <w:szCs w:val="20"/>
              </w:rPr>
              <w:t xml:space="preserve"> Pecora</w:t>
            </w:r>
            <w:r w:rsidRPr="003114B3">
              <w:rPr>
                <w:rFonts w:ascii="Calibri" w:hAnsi="Calibri" w:cs="Calibri"/>
                <w:sz w:val="20"/>
                <w:szCs w:val="20"/>
              </w:rPr>
              <w:t xml:space="preserve"> employees</w:t>
            </w:r>
            <w:r w:rsidR="009118AA" w:rsidRPr="003114B3">
              <w:rPr>
                <w:rFonts w:ascii="Calibri" w:hAnsi="Calibri" w:cs="Calibri"/>
                <w:sz w:val="20"/>
                <w:szCs w:val="20"/>
              </w:rPr>
              <w:t xml:space="preserve"> in person</w:t>
            </w:r>
            <w:r w:rsidRPr="003114B3">
              <w:rPr>
                <w:rFonts w:ascii="Calibri" w:hAnsi="Calibri" w:cs="Calibri"/>
                <w:sz w:val="20"/>
                <w:szCs w:val="20"/>
              </w:rPr>
              <w:t xml:space="preserve"> in Harleysville and Hatfield</w:t>
            </w:r>
            <w:r w:rsidR="009118AA" w:rsidRPr="003114B3">
              <w:rPr>
                <w:rFonts w:ascii="Calibri" w:hAnsi="Calibri" w:cs="Calibri"/>
                <w:sz w:val="20"/>
                <w:szCs w:val="20"/>
              </w:rPr>
              <w:t xml:space="preserve">, virtually only when necessary, and by email as </w:t>
            </w:r>
            <w:r w:rsidR="00BB1A2A" w:rsidRPr="003114B3">
              <w:rPr>
                <w:rFonts w:ascii="Calibri" w:hAnsi="Calibri" w:cs="Calibri"/>
                <w:sz w:val="20"/>
                <w:szCs w:val="20"/>
              </w:rPr>
              <w:t>follow-up</w:t>
            </w:r>
            <w:r w:rsidR="009118AA" w:rsidRPr="003114B3">
              <w:rPr>
                <w:rFonts w:ascii="Calibri" w:hAnsi="Calibri" w:cs="Calibri"/>
                <w:sz w:val="20"/>
                <w:szCs w:val="20"/>
              </w:rPr>
              <w:t xml:space="preserve"> and documentation</w:t>
            </w:r>
            <w:r w:rsidR="00FF583B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7E6E5949" w14:textId="420BC2A9" w:rsidR="009118AA" w:rsidRPr="003114B3" w:rsidRDefault="00D00798" w:rsidP="009118AA">
            <w:pPr>
              <w:pStyle w:val="ListParagraph"/>
              <w:numPr>
                <w:ilvl w:val="1"/>
                <w:numId w:val="25"/>
              </w:numPr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3114B3">
              <w:rPr>
                <w:rFonts w:ascii="Calibri" w:hAnsi="Calibri" w:cs="Calibri"/>
                <w:sz w:val="20"/>
                <w:szCs w:val="20"/>
              </w:rPr>
              <w:t>M</w:t>
            </w:r>
            <w:r w:rsidR="009118AA" w:rsidRPr="003114B3">
              <w:rPr>
                <w:rFonts w:ascii="Calibri" w:hAnsi="Calibri" w:cs="Calibri"/>
                <w:sz w:val="20"/>
                <w:szCs w:val="20"/>
              </w:rPr>
              <w:t>entor to all first line supervisors</w:t>
            </w:r>
            <w:r w:rsidR="00FF583B">
              <w:rPr>
                <w:rFonts w:ascii="Calibri" w:hAnsi="Calibri" w:cs="Calibri"/>
                <w:sz w:val="20"/>
                <w:szCs w:val="20"/>
              </w:rPr>
              <w:t xml:space="preserve"> as related to all EHS issues and responsibilities. </w:t>
            </w:r>
          </w:p>
          <w:p w14:paraId="6A644293" w14:textId="0E5F4E1A" w:rsidR="009118AA" w:rsidRPr="003114B3" w:rsidRDefault="00D00798" w:rsidP="009118AA">
            <w:pPr>
              <w:pStyle w:val="ListParagraph"/>
              <w:numPr>
                <w:ilvl w:val="1"/>
                <w:numId w:val="25"/>
              </w:numPr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3114B3">
              <w:rPr>
                <w:rFonts w:ascii="Calibri" w:hAnsi="Calibri" w:cs="Calibri"/>
                <w:sz w:val="20"/>
                <w:szCs w:val="20"/>
              </w:rPr>
              <w:t>D</w:t>
            </w:r>
            <w:r w:rsidR="009118AA" w:rsidRPr="003114B3">
              <w:rPr>
                <w:rFonts w:ascii="Calibri" w:hAnsi="Calibri" w:cs="Calibri"/>
                <w:sz w:val="20"/>
                <w:szCs w:val="20"/>
              </w:rPr>
              <w:t>evelop formal training for large groups and small departments and write new policies and procedures.</w:t>
            </w:r>
          </w:p>
          <w:p w14:paraId="235AE163" w14:textId="6A5A1424" w:rsidR="009118AA" w:rsidRPr="003114B3" w:rsidRDefault="00D00798" w:rsidP="009118AA">
            <w:pPr>
              <w:pStyle w:val="ListParagraph"/>
              <w:numPr>
                <w:ilvl w:val="1"/>
                <w:numId w:val="25"/>
              </w:numPr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3114B3">
              <w:rPr>
                <w:rFonts w:ascii="Calibri" w:hAnsi="Calibri" w:cs="Calibri"/>
                <w:sz w:val="20"/>
                <w:szCs w:val="20"/>
              </w:rPr>
              <w:t>F</w:t>
            </w:r>
            <w:r w:rsidR="009118AA" w:rsidRPr="003114B3">
              <w:rPr>
                <w:rFonts w:ascii="Calibri" w:hAnsi="Calibri" w:cs="Calibri"/>
                <w:sz w:val="20"/>
                <w:szCs w:val="20"/>
              </w:rPr>
              <w:t>ollow up with one-on-one training and reinforcement.</w:t>
            </w:r>
          </w:p>
          <w:p w14:paraId="47D76196" w14:textId="0B92EC2C" w:rsidR="009118AA" w:rsidRPr="003114B3" w:rsidRDefault="00D00798" w:rsidP="009118AA">
            <w:pPr>
              <w:pStyle w:val="ListParagraph"/>
              <w:numPr>
                <w:ilvl w:val="1"/>
                <w:numId w:val="25"/>
              </w:numPr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3114B3">
              <w:rPr>
                <w:rFonts w:ascii="Calibri" w:hAnsi="Calibri" w:cs="Calibri"/>
                <w:sz w:val="20"/>
                <w:szCs w:val="20"/>
              </w:rPr>
              <w:t>D</w:t>
            </w:r>
            <w:r w:rsidR="009118AA" w:rsidRPr="003114B3">
              <w:rPr>
                <w:rFonts w:ascii="Calibri" w:hAnsi="Calibri" w:cs="Calibri"/>
                <w:sz w:val="20"/>
                <w:szCs w:val="20"/>
              </w:rPr>
              <w:t>evelop or obtain a Learning Management System (LMS) to document all training, including one-on-one, small group, annual refresher, and corrective action training.</w:t>
            </w:r>
          </w:p>
          <w:p w14:paraId="2CC7A484" w14:textId="69A7A08C" w:rsidR="009118AA" w:rsidRPr="003114B3" w:rsidRDefault="00D00798" w:rsidP="009118AA">
            <w:pPr>
              <w:pStyle w:val="ListParagraph"/>
              <w:numPr>
                <w:ilvl w:val="1"/>
                <w:numId w:val="25"/>
              </w:numPr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3114B3">
              <w:rPr>
                <w:rFonts w:ascii="Calibri" w:hAnsi="Calibri" w:cs="Calibri"/>
                <w:sz w:val="20"/>
                <w:szCs w:val="20"/>
              </w:rPr>
              <w:t>W</w:t>
            </w:r>
            <w:r w:rsidR="009118AA" w:rsidRPr="003114B3">
              <w:rPr>
                <w:rFonts w:ascii="Calibri" w:hAnsi="Calibri" w:cs="Calibri"/>
                <w:sz w:val="20"/>
                <w:szCs w:val="20"/>
              </w:rPr>
              <w:t>ork with supervisors and managers to complete corrective actions recommended by safety audits and incident investigations</w:t>
            </w:r>
            <w:r w:rsidR="00BB1A2A" w:rsidRPr="003114B3">
              <w:rPr>
                <w:rFonts w:ascii="Calibri" w:hAnsi="Calibri" w:cs="Calibri"/>
                <w:sz w:val="20"/>
                <w:szCs w:val="20"/>
              </w:rPr>
              <w:t xml:space="preserve">. </w:t>
            </w:r>
          </w:p>
          <w:p w14:paraId="01FF1A73" w14:textId="27653DDC" w:rsidR="009118AA" w:rsidRPr="003114B3" w:rsidRDefault="00D00798" w:rsidP="009118AA">
            <w:pPr>
              <w:pStyle w:val="ListParagraph"/>
              <w:numPr>
                <w:ilvl w:val="1"/>
                <w:numId w:val="25"/>
              </w:numPr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3114B3">
              <w:rPr>
                <w:rFonts w:ascii="Calibri" w:hAnsi="Calibri" w:cs="Calibri"/>
                <w:sz w:val="20"/>
                <w:szCs w:val="20"/>
              </w:rPr>
              <w:t>D</w:t>
            </w:r>
            <w:r w:rsidR="009118AA" w:rsidRPr="003114B3">
              <w:rPr>
                <w:rFonts w:ascii="Calibri" w:hAnsi="Calibri" w:cs="Calibri"/>
                <w:sz w:val="20"/>
                <w:szCs w:val="20"/>
              </w:rPr>
              <w:t xml:space="preserve">evelop </w:t>
            </w:r>
            <w:r w:rsidRPr="003114B3">
              <w:rPr>
                <w:rFonts w:ascii="Calibri" w:hAnsi="Calibri" w:cs="Calibri"/>
                <w:sz w:val="20"/>
                <w:szCs w:val="20"/>
              </w:rPr>
              <w:t xml:space="preserve">and maintain </w:t>
            </w:r>
            <w:r w:rsidR="009118AA" w:rsidRPr="003114B3">
              <w:rPr>
                <w:rFonts w:ascii="Calibri" w:hAnsi="Calibri" w:cs="Calibri"/>
                <w:sz w:val="20"/>
                <w:szCs w:val="20"/>
              </w:rPr>
              <w:t xml:space="preserve">a modern (electronic, software, </w:t>
            </w:r>
            <w:r w:rsidR="00BB1A2A" w:rsidRPr="003114B3">
              <w:rPr>
                <w:rFonts w:ascii="Calibri" w:hAnsi="Calibri" w:cs="Calibri"/>
                <w:sz w:val="20"/>
                <w:szCs w:val="20"/>
              </w:rPr>
              <w:t>computer-based</w:t>
            </w:r>
            <w:r w:rsidR="009118AA" w:rsidRPr="003114B3">
              <w:rPr>
                <w:rFonts w:ascii="Calibri" w:hAnsi="Calibri" w:cs="Calibri"/>
                <w:sz w:val="20"/>
                <w:szCs w:val="20"/>
              </w:rPr>
              <w:t>) inspection system for documenting all inspections.</w:t>
            </w:r>
          </w:p>
          <w:p w14:paraId="0B5A623E" w14:textId="2987E906" w:rsidR="009118AA" w:rsidRPr="003114B3" w:rsidRDefault="00FF583B" w:rsidP="000C76B0">
            <w:pPr>
              <w:pStyle w:val="ListParagraph"/>
              <w:numPr>
                <w:ilvl w:val="1"/>
                <w:numId w:val="25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Evaluate</w:t>
            </w:r>
            <w:r w:rsidR="009118AA" w:rsidRPr="003114B3">
              <w:rPr>
                <w:rFonts w:ascii="Calibri" w:hAnsi="Calibri" w:cs="Calibri"/>
                <w:sz w:val="20"/>
                <w:szCs w:val="20"/>
              </w:rPr>
              <w:t xml:space="preserve"> a Behavior Based Safety System at Pecora</w:t>
            </w:r>
            <w:r w:rsidR="000C76B0" w:rsidRPr="003114B3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665C08CE" w14:textId="5E034F96" w:rsidR="00D0688F" w:rsidRPr="003114B3" w:rsidRDefault="00D0688F" w:rsidP="000C76B0">
            <w:pPr>
              <w:pStyle w:val="ListParagraph"/>
              <w:numPr>
                <w:ilvl w:val="1"/>
                <w:numId w:val="25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14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Continually </w:t>
            </w:r>
            <w:proofErr w:type="gramStart"/>
            <w:r w:rsidRPr="003114B3">
              <w:rPr>
                <w:rFonts w:asciiTheme="minorHAnsi" w:hAnsiTheme="minorHAnsi" w:cstheme="minorHAnsi"/>
                <w:bCs/>
                <w:sz w:val="20"/>
                <w:szCs w:val="20"/>
              </w:rPr>
              <w:t>lead</w:t>
            </w:r>
            <w:proofErr w:type="gramEnd"/>
            <w:r w:rsidRPr="003114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improvement efforts to ensure that Safety is a priority.</w:t>
            </w:r>
          </w:p>
          <w:p w14:paraId="394842A2" w14:textId="1911EFE1" w:rsidR="00450445" w:rsidRPr="003114B3" w:rsidRDefault="00450445" w:rsidP="000C76B0">
            <w:pPr>
              <w:pStyle w:val="ListParagraph"/>
              <w:numPr>
                <w:ilvl w:val="1"/>
                <w:numId w:val="25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14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Other tasks and </w:t>
            </w:r>
            <w:proofErr w:type="gramStart"/>
            <w:r w:rsidRPr="003114B3">
              <w:rPr>
                <w:rFonts w:asciiTheme="minorHAnsi" w:hAnsiTheme="minorHAnsi" w:cstheme="minorHAnsi"/>
                <w:bCs/>
                <w:sz w:val="20"/>
                <w:szCs w:val="20"/>
              </w:rPr>
              <w:t>projects as</w:t>
            </w:r>
            <w:proofErr w:type="gramEnd"/>
            <w:r w:rsidRPr="003114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assigned by management. </w:t>
            </w:r>
          </w:p>
          <w:p w14:paraId="40B6895F" w14:textId="77777777" w:rsidR="00D0688F" w:rsidRDefault="00D0688F" w:rsidP="00D703B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21A2E33" w14:textId="651A658C" w:rsidR="00D703B5" w:rsidRPr="00450445" w:rsidRDefault="00AB4AE7" w:rsidP="00D703B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04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Desired</w:t>
            </w:r>
            <w:r w:rsidR="00D703B5" w:rsidRPr="004504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Duties</w:t>
            </w:r>
            <w:r w:rsidR="00DA6CB6" w:rsidRPr="004504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1EE1D0FA" w14:textId="581AC217" w:rsidR="00113F61" w:rsidRDefault="00113F61" w:rsidP="00D703B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6665264" w14:textId="74C70444" w:rsidR="002D68D7" w:rsidRDefault="002D68D7" w:rsidP="002D68D7">
            <w:pPr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Must maintain an excellent knowledge of OSHA regulations and determine </w:t>
            </w:r>
            <w:r w:rsidR="00C81D76">
              <w:rPr>
                <w:rFonts w:asciiTheme="minorHAnsi" w:hAnsiTheme="minorHAnsi" w:cstheme="minorHAnsi"/>
                <w:sz w:val="20"/>
                <w:szCs w:val="20"/>
              </w:rPr>
              <w:t xml:space="preserve">applicability to </w:t>
            </w:r>
            <w:r w:rsidR="00BB1A2A">
              <w:rPr>
                <w:rFonts w:asciiTheme="minorHAnsi" w:hAnsiTheme="minorHAnsi" w:cstheme="minorHAnsi"/>
                <w:sz w:val="20"/>
                <w:szCs w:val="20"/>
              </w:rPr>
              <w:t>Pecora.</w:t>
            </w:r>
          </w:p>
          <w:p w14:paraId="0BC4F334" w14:textId="27673FA8" w:rsidR="00CA720E" w:rsidRDefault="00CA720E" w:rsidP="00CA720E">
            <w:pPr>
              <w:numPr>
                <w:ilvl w:val="1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Also remain familiar with other applicable regulations including US DOT, EPA, PA DEP, NFPA</w:t>
            </w:r>
          </w:p>
          <w:p w14:paraId="1E736893" w14:textId="77777777" w:rsidR="002D68D7" w:rsidRDefault="002D68D7" w:rsidP="002D68D7">
            <w:pPr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Must keep informed of new and revised safety regulations and OSHA Emphasis Programs</w:t>
            </w:r>
          </w:p>
          <w:p w14:paraId="4C7F8341" w14:textId="77777777" w:rsidR="002D68D7" w:rsidRPr="00E5540C" w:rsidRDefault="002D68D7" w:rsidP="002D68D7">
            <w:pPr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5540C">
              <w:rPr>
                <w:rFonts w:asciiTheme="minorHAnsi" w:hAnsiTheme="minorHAnsi" w:cstheme="minorHAnsi"/>
                <w:sz w:val="20"/>
                <w:szCs w:val="20"/>
              </w:rPr>
              <w:t>Ability to use Microsoft Word, PowerPoint, Outlook, and Excel</w:t>
            </w:r>
          </w:p>
          <w:p w14:paraId="3BD17DFD" w14:textId="3A83979F" w:rsidR="002D68D7" w:rsidRPr="00E5540C" w:rsidRDefault="002D68D7" w:rsidP="002D68D7">
            <w:pPr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5540C">
              <w:rPr>
                <w:rFonts w:asciiTheme="minorHAnsi" w:hAnsiTheme="minorHAnsi" w:cstheme="minorHAnsi"/>
                <w:sz w:val="20"/>
                <w:szCs w:val="20"/>
              </w:rPr>
              <w:t xml:space="preserve">Ability to understand basic mechanical terms and requirements, such as for Lock Out / Tag Out procedures and </w:t>
            </w:r>
            <w:r w:rsidR="00BB1A2A" w:rsidRPr="00E5540C">
              <w:rPr>
                <w:rFonts w:asciiTheme="minorHAnsi" w:hAnsiTheme="minorHAnsi" w:cstheme="minorHAnsi"/>
                <w:sz w:val="20"/>
                <w:szCs w:val="20"/>
              </w:rPr>
              <w:t>audits.</w:t>
            </w:r>
          </w:p>
          <w:p w14:paraId="6EDB2302" w14:textId="50BAAE59" w:rsidR="002D68D7" w:rsidRPr="00E5540C" w:rsidRDefault="002D68D7" w:rsidP="002D68D7">
            <w:pPr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Must be o</w:t>
            </w:r>
            <w:r w:rsidRPr="00E5540C">
              <w:rPr>
                <w:rFonts w:asciiTheme="minorHAnsi" w:hAnsiTheme="minorHAnsi" w:cstheme="minorHAnsi"/>
                <w:sz w:val="20"/>
                <w:szCs w:val="20"/>
              </w:rPr>
              <w:t>rganized</w:t>
            </w:r>
            <w:r w:rsidR="00C81D7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detail-oriented</w:t>
            </w:r>
            <w:r w:rsidR="00C81D76">
              <w:rPr>
                <w:rFonts w:asciiTheme="minorHAnsi" w:hAnsiTheme="minorHAnsi" w:cstheme="minorHAnsi"/>
                <w:sz w:val="20"/>
                <w:szCs w:val="20"/>
              </w:rPr>
              <w:t xml:space="preserve">, and self-motivated with the ability to work with minimal </w:t>
            </w:r>
            <w:r w:rsidR="00BB1A2A">
              <w:rPr>
                <w:rFonts w:asciiTheme="minorHAnsi" w:hAnsiTheme="minorHAnsi" w:cstheme="minorHAnsi"/>
                <w:sz w:val="20"/>
                <w:szCs w:val="20"/>
              </w:rPr>
              <w:t>supervision.</w:t>
            </w:r>
          </w:p>
          <w:p w14:paraId="70EA60FD" w14:textId="230BD531" w:rsidR="002D68D7" w:rsidRPr="00CE51F8" w:rsidRDefault="002D68D7" w:rsidP="002D68D7">
            <w:pPr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Must be able to d</w:t>
            </w:r>
            <w:r w:rsidRPr="00CE51F8">
              <w:rPr>
                <w:rFonts w:asciiTheme="minorHAnsi" w:hAnsiTheme="minorHAnsi" w:cstheme="minorHAnsi"/>
                <w:sz w:val="20"/>
                <w:szCs w:val="20"/>
              </w:rPr>
              <w:t xml:space="preserve">evelop timelines and meet </w:t>
            </w:r>
            <w:r w:rsidR="00BB1A2A" w:rsidRPr="00CE51F8">
              <w:rPr>
                <w:rFonts w:asciiTheme="minorHAnsi" w:hAnsiTheme="minorHAnsi" w:cstheme="minorHAnsi"/>
                <w:sz w:val="20"/>
                <w:szCs w:val="20"/>
              </w:rPr>
              <w:t>deadlines.</w:t>
            </w:r>
          </w:p>
          <w:p w14:paraId="34B38F83" w14:textId="77777777" w:rsidR="00193FAF" w:rsidRDefault="002D68D7" w:rsidP="00C81D76">
            <w:pPr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Must have e</w:t>
            </w:r>
            <w:r w:rsidRPr="00CE51F8">
              <w:rPr>
                <w:rFonts w:asciiTheme="minorHAnsi" w:hAnsiTheme="minorHAnsi" w:cstheme="minorHAnsi"/>
                <w:sz w:val="20"/>
                <w:szCs w:val="20"/>
              </w:rPr>
              <w:t>xcellent communication and problem-solving skills,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and be</w:t>
            </w:r>
            <w:r w:rsidRPr="00CE51F8">
              <w:rPr>
                <w:rFonts w:asciiTheme="minorHAnsi" w:hAnsiTheme="minorHAnsi" w:cstheme="minorHAnsi"/>
                <w:sz w:val="20"/>
                <w:szCs w:val="20"/>
              </w:rPr>
              <w:t xml:space="preserve"> flexible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and adaptable</w:t>
            </w:r>
          </w:p>
          <w:p w14:paraId="298090CE" w14:textId="5A610FEC" w:rsidR="00D0688F" w:rsidRPr="00113F61" w:rsidRDefault="00D0688F" w:rsidP="00D0688F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23ED" w:rsidRPr="00D703B5" w14:paraId="48E8C872" w14:textId="77777777">
        <w:tc>
          <w:tcPr>
            <w:tcW w:w="10908" w:type="dxa"/>
            <w:gridSpan w:val="2"/>
            <w:tcBorders>
              <w:bottom w:val="double" w:sz="4" w:space="0" w:color="auto"/>
            </w:tcBorders>
          </w:tcPr>
          <w:p w14:paraId="4D810A8B" w14:textId="77777777" w:rsidR="003114B3" w:rsidRDefault="003114B3" w:rsidP="00FD6A4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C067D90" w14:textId="6B4B9431" w:rsidR="00FD6A4A" w:rsidRDefault="00FD6A4A" w:rsidP="00FD6A4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0445">
              <w:rPr>
                <w:rFonts w:asciiTheme="minorHAnsi" w:hAnsiTheme="minorHAnsi" w:cstheme="minorHAnsi"/>
                <w:b/>
                <w:sz w:val="22"/>
                <w:szCs w:val="22"/>
              </w:rPr>
              <w:t>Physical Requirements:</w:t>
            </w:r>
          </w:p>
          <w:p w14:paraId="4BC0FFD0" w14:textId="77777777" w:rsidR="00450445" w:rsidRPr="00450445" w:rsidRDefault="00450445" w:rsidP="00FD6A4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DAA716F" w14:textId="4F30AD14" w:rsidR="00C81D76" w:rsidRDefault="00C81D76" w:rsidP="00C81D76">
            <w:pPr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114B3">
              <w:rPr>
                <w:rFonts w:asciiTheme="minorHAnsi" w:hAnsiTheme="minorHAnsi" w:cstheme="minorHAnsi"/>
                <w:sz w:val="20"/>
                <w:szCs w:val="20"/>
              </w:rPr>
              <w:t xml:space="preserve">Comfortable working in a manufacturing environment and able to lift packages weighing 20-25 </w:t>
            </w:r>
            <w:r w:rsidR="00BB1A2A" w:rsidRPr="003114B3">
              <w:rPr>
                <w:rFonts w:asciiTheme="minorHAnsi" w:hAnsiTheme="minorHAnsi" w:cstheme="minorHAnsi"/>
                <w:sz w:val="20"/>
                <w:szCs w:val="20"/>
              </w:rPr>
              <w:t>pound</w:t>
            </w:r>
            <w:r w:rsidR="00FF583B">
              <w:rPr>
                <w:rFonts w:asciiTheme="minorHAnsi" w:hAnsiTheme="minorHAnsi" w:cstheme="minorHAnsi"/>
                <w:sz w:val="20"/>
                <w:szCs w:val="20"/>
              </w:rPr>
              <w:t>s, including 50 -75% of time in Production and Warehouse areas.</w:t>
            </w:r>
          </w:p>
          <w:p w14:paraId="502B915C" w14:textId="3F8B1A9C" w:rsidR="00113F61" w:rsidRPr="00450445" w:rsidRDefault="00C81D76" w:rsidP="00D0688F">
            <w:pPr>
              <w:pStyle w:val="NormalWeb"/>
              <w:shd w:val="clear" w:color="auto" w:fill="FFFFFF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5044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lastRenderedPageBreak/>
              <w:t>E</w:t>
            </w:r>
            <w:r w:rsidR="00113F61" w:rsidRPr="0045044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ducation and Qualification</w:t>
            </w:r>
            <w:r w:rsidR="00FD6A4A" w:rsidRPr="0045044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:</w:t>
            </w:r>
          </w:p>
          <w:p w14:paraId="17D87349" w14:textId="7EF004EE" w:rsidR="00C81D76" w:rsidRPr="003114B3" w:rsidRDefault="00C81D76" w:rsidP="00C81D76">
            <w:pPr>
              <w:pStyle w:val="NormalWeb"/>
              <w:numPr>
                <w:ilvl w:val="0"/>
                <w:numId w:val="23"/>
              </w:numPr>
              <w:shd w:val="clear" w:color="auto" w:fill="FFFFFF"/>
              <w:spacing w:before="0" w:before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114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Bachelor’s degree in a Safety, </w:t>
            </w:r>
            <w:r w:rsidR="00FF583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Human Resources</w:t>
            </w:r>
            <w:r w:rsidRPr="003114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or Engineering-related field preferred, but will consider equivalent relevant </w:t>
            </w:r>
            <w:r w:rsidR="00BB1A2A" w:rsidRPr="003114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experience.</w:t>
            </w:r>
          </w:p>
          <w:p w14:paraId="3C2F9722" w14:textId="7B6C199A" w:rsidR="00D0688F" w:rsidRPr="003114B3" w:rsidRDefault="00D0688F" w:rsidP="00C81D76">
            <w:pPr>
              <w:pStyle w:val="NormalWeb"/>
              <w:numPr>
                <w:ilvl w:val="0"/>
                <w:numId w:val="23"/>
              </w:numPr>
              <w:shd w:val="clear" w:color="auto" w:fill="FFFFFF"/>
              <w:spacing w:before="0" w:before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114B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Certified Safety Professional (CSP) or equivalent certification.</w:t>
            </w:r>
          </w:p>
          <w:p w14:paraId="68D6FAFF" w14:textId="77777777" w:rsidR="00193FAF" w:rsidRPr="003114B3" w:rsidRDefault="00C81D76" w:rsidP="00C81D76">
            <w:pPr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114B3">
              <w:rPr>
                <w:rFonts w:asciiTheme="minorHAnsi" w:hAnsiTheme="minorHAnsi" w:cstheme="minorHAnsi"/>
                <w:sz w:val="20"/>
                <w:szCs w:val="20"/>
              </w:rPr>
              <w:t xml:space="preserve">Safety or EHS Professional with three to five years’ experience, preferably in a chemical manufacturing facility </w:t>
            </w:r>
          </w:p>
          <w:p w14:paraId="4F60A00C" w14:textId="0647C4BE" w:rsidR="00D0688F" w:rsidRPr="00D703B5" w:rsidRDefault="00D0688F" w:rsidP="00D0688F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23ED" w:rsidRPr="00D703B5" w14:paraId="408B58AE" w14:textId="77777777" w:rsidTr="005A43BD">
        <w:trPr>
          <w:trHeight w:val="447"/>
        </w:trPr>
        <w:tc>
          <w:tcPr>
            <w:tcW w:w="10908" w:type="dxa"/>
            <w:gridSpan w:val="2"/>
            <w:tcBorders>
              <w:top w:val="double" w:sz="4" w:space="0" w:color="auto"/>
            </w:tcBorders>
          </w:tcPr>
          <w:p w14:paraId="023FABBF" w14:textId="77777777" w:rsidR="00DA6CB6" w:rsidRPr="003114B3" w:rsidRDefault="00DA6CB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A393AA3" w14:textId="56F14DBA" w:rsidR="003523ED" w:rsidRPr="003114B3" w:rsidRDefault="00193FA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14B3">
              <w:rPr>
                <w:rFonts w:asciiTheme="minorHAnsi" w:hAnsiTheme="minorHAnsi" w:cstheme="minorHAnsi"/>
                <w:b/>
                <w:sz w:val="22"/>
                <w:szCs w:val="22"/>
              </w:rPr>
              <w:t>Print Employee Name</w:t>
            </w:r>
            <w:r w:rsidR="003523ED" w:rsidRPr="003114B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3523ED" w:rsidRPr="00D703B5" w14:paraId="3A88705C" w14:textId="77777777" w:rsidTr="005A43BD">
        <w:trPr>
          <w:trHeight w:val="395"/>
        </w:trPr>
        <w:tc>
          <w:tcPr>
            <w:tcW w:w="10908" w:type="dxa"/>
            <w:gridSpan w:val="2"/>
          </w:tcPr>
          <w:p w14:paraId="3CD5E068" w14:textId="77777777" w:rsidR="00193FAF" w:rsidRPr="003114B3" w:rsidRDefault="00193FA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48557DB" w14:textId="57BE84A7" w:rsidR="003523ED" w:rsidRPr="003114B3" w:rsidRDefault="004260E8" w:rsidP="005A43B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14B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Employee </w:t>
            </w:r>
            <w:r w:rsidR="0068737F" w:rsidRPr="003114B3"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 w:rsidRPr="003114B3">
              <w:rPr>
                <w:rFonts w:asciiTheme="minorHAnsi" w:hAnsiTheme="minorHAnsi" w:cstheme="minorHAnsi"/>
                <w:b/>
                <w:sz w:val="22"/>
                <w:szCs w:val="22"/>
              </w:rPr>
              <w:t>ignature</w:t>
            </w:r>
            <w:r w:rsidR="003523ED" w:rsidRPr="003114B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3114B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       </w:t>
            </w:r>
            <w:r w:rsidRPr="003114B3">
              <w:rPr>
                <w:rFonts w:asciiTheme="minorHAnsi" w:hAnsiTheme="minorHAnsi" w:cstheme="minorHAnsi"/>
                <w:b/>
                <w:sz w:val="22"/>
                <w:szCs w:val="22"/>
              </w:rPr>
              <w:t>Date:</w:t>
            </w:r>
          </w:p>
        </w:tc>
      </w:tr>
    </w:tbl>
    <w:p w14:paraId="1F4B4062" w14:textId="77777777" w:rsidR="003523ED" w:rsidRPr="00D703B5" w:rsidRDefault="003523ED">
      <w:pPr>
        <w:rPr>
          <w:rFonts w:asciiTheme="minorHAnsi" w:hAnsiTheme="minorHAnsi" w:cstheme="minorHAnsi"/>
        </w:rPr>
      </w:pPr>
    </w:p>
    <w:sectPr w:rsidR="003523ED" w:rsidRPr="00D703B5" w:rsidSect="00FD6A4A">
      <w:pgSz w:w="12240" w:h="15840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3CE3"/>
    <w:multiLevelType w:val="multilevel"/>
    <w:tmpl w:val="405EA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6701C5"/>
    <w:multiLevelType w:val="multilevel"/>
    <w:tmpl w:val="03368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C14C9"/>
    <w:multiLevelType w:val="hybridMultilevel"/>
    <w:tmpl w:val="20E68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C7E04"/>
    <w:multiLevelType w:val="hybridMultilevel"/>
    <w:tmpl w:val="7CC4D1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F3F74"/>
    <w:multiLevelType w:val="hybridMultilevel"/>
    <w:tmpl w:val="322291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F23E1"/>
    <w:multiLevelType w:val="hybridMultilevel"/>
    <w:tmpl w:val="3CD04AB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15EF196A"/>
    <w:multiLevelType w:val="multilevel"/>
    <w:tmpl w:val="721A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2A6116"/>
    <w:multiLevelType w:val="hybridMultilevel"/>
    <w:tmpl w:val="9CDAC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41C90"/>
    <w:multiLevelType w:val="hybridMultilevel"/>
    <w:tmpl w:val="DBD4E934"/>
    <w:lvl w:ilvl="0" w:tplc="04090001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5846CA"/>
    <w:multiLevelType w:val="hybridMultilevel"/>
    <w:tmpl w:val="3A20415C"/>
    <w:lvl w:ilvl="0" w:tplc="04090001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76D2D"/>
    <w:multiLevelType w:val="hybridMultilevel"/>
    <w:tmpl w:val="ADCC04AC"/>
    <w:lvl w:ilvl="0" w:tplc="04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345142A8"/>
    <w:multiLevelType w:val="hybridMultilevel"/>
    <w:tmpl w:val="16FADD8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867A7C"/>
    <w:multiLevelType w:val="hybridMultilevel"/>
    <w:tmpl w:val="51627D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52B16"/>
    <w:multiLevelType w:val="hybridMultilevel"/>
    <w:tmpl w:val="3D9CE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36651"/>
    <w:multiLevelType w:val="hybridMultilevel"/>
    <w:tmpl w:val="1BDAC8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51294"/>
    <w:multiLevelType w:val="hybridMultilevel"/>
    <w:tmpl w:val="F05ED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F40DC"/>
    <w:multiLevelType w:val="hybridMultilevel"/>
    <w:tmpl w:val="E14A684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540B75F8"/>
    <w:multiLevelType w:val="hybridMultilevel"/>
    <w:tmpl w:val="0BEEF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91365"/>
    <w:multiLevelType w:val="multilevel"/>
    <w:tmpl w:val="9088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1D2082A"/>
    <w:multiLevelType w:val="hybridMultilevel"/>
    <w:tmpl w:val="B3A69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9C28A4"/>
    <w:multiLevelType w:val="hybridMultilevel"/>
    <w:tmpl w:val="A4840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A9470C"/>
    <w:multiLevelType w:val="hybridMultilevel"/>
    <w:tmpl w:val="C2E67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45A02"/>
    <w:multiLevelType w:val="hybridMultilevel"/>
    <w:tmpl w:val="E4621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D80A4B"/>
    <w:multiLevelType w:val="hybridMultilevel"/>
    <w:tmpl w:val="A01AA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08386E"/>
    <w:multiLevelType w:val="hybridMultilevel"/>
    <w:tmpl w:val="30B84D5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1616668550">
    <w:abstractNumId w:val="23"/>
  </w:num>
  <w:num w:numId="2" w16cid:durableId="1101995734">
    <w:abstractNumId w:val="14"/>
  </w:num>
  <w:num w:numId="3" w16cid:durableId="1066562639">
    <w:abstractNumId w:val="3"/>
  </w:num>
  <w:num w:numId="4" w16cid:durableId="1442798010">
    <w:abstractNumId w:val="10"/>
  </w:num>
  <w:num w:numId="5" w16cid:durableId="484510523">
    <w:abstractNumId w:val="4"/>
  </w:num>
  <w:num w:numId="6" w16cid:durableId="1183857508">
    <w:abstractNumId w:val="9"/>
  </w:num>
  <w:num w:numId="7" w16cid:durableId="1909732243">
    <w:abstractNumId w:val="12"/>
  </w:num>
  <w:num w:numId="8" w16cid:durableId="399521528">
    <w:abstractNumId w:val="0"/>
  </w:num>
  <w:num w:numId="9" w16cid:durableId="954675741">
    <w:abstractNumId w:val="18"/>
  </w:num>
  <w:num w:numId="10" w16cid:durableId="1455440010">
    <w:abstractNumId w:val="11"/>
  </w:num>
  <w:num w:numId="11" w16cid:durableId="2047555610">
    <w:abstractNumId w:val="21"/>
  </w:num>
  <w:num w:numId="12" w16cid:durableId="16274378">
    <w:abstractNumId w:val="7"/>
  </w:num>
  <w:num w:numId="13" w16cid:durableId="410277083">
    <w:abstractNumId w:val="19"/>
  </w:num>
  <w:num w:numId="14" w16cid:durableId="1511602412">
    <w:abstractNumId w:val="8"/>
  </w:num>
  <w:num w:numId="15" w16cid:durableId="2032610866">
    <w:abstractNumId w:val="13"/>
  </w:num>
  <w:num w:numId="16" w16cid:durableId="1507162176">
    <w:abstractNumId w:val="24"/>
  </w:num>
  <w:num w:numId="17" w16cid:durableId="1660694630">
    <w:abstractNumId w:val="5"/>
  </w:num>
  <w:num w:numId="18" w16cid:durableId="1480997412">
    <w:abstractNumId w:val="16"/>
  </w:num>
  <w:num w:numId="19" w16cid:durableId="190579057">
    <w:abstractNumId w:val="20"/>
  </w:num>
  <w:num w:numId="20" w16cid:durableId="1281447988">
    <w:abstractNumId w:val="2"/>
  </w:num>
  <w:num w:numId="21" w16cid:durableId="490566983">
    <w:abstractNumId w:val="1"/>
  </w:num>
  <w:num w:numId="22" w16cid:durableId="610014281">
    <w:abstractNumId w:val="6"/>
  </w:num>
  <w:num w:numId="23" w16cid:durableId="1566992661">
    <w:abstractNumId w:val="15"/>
  </w:num>
  <w:num w:numId="24" w16cid:durableId="294146652">
    <w:abstractNumId w:val="17"/>
  </w:num>
  <w:num w:numId="25" w16cid:durableId="16114682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AE8"/>
    <w:rsid w:val="00016F09"/>
    <w:rsid w:val="00061AE8"/>
    <w:rsid w:val="00061BA7"/>
    <w:rsid w:val="0007034A"/>
    <w:rsid w:val="000801D1"/>
    <w:rsid w:val="000A24B3"/>
    <w:rsid w:val="000C76B0"/>
    <w:rsid w:val="00100E9F"/>
    <w:rsid w:val="00113F61"/>
    <w:rsid w:val="001351A4"/>
    <w:rsid w:val="00170598"/>
    <w:rsid w:val="00193FAF"/>
    <w:rsid w:val="00221B0E"/>
    <w:rsid w:val="00232A12"/>
    <w:rsid w:val="00265022"/>
    <w:rsid w:val="002849A6"/>
    <w:rsid w:val="002B4504"/>
    <w:rsid w:val="002C1B08"/>
    <w:rsid w:val="002D68D7"/>
    <w:rsid w:val="003015C9"/>
    <w:rsid w:val="003114B3"/>
    <w:rsid w:val="003340A8"/>
    <w:rsid w:val="00336437"/>
    <w:rsid w:val="003523ED"/>
    <w:rsid w:val="003735C8"/>
    <w:rsid w:val="00377357"/>
    <w:rsid w:val="003F45E0"/>
    <w:rsid w:val="004260E8"/>
    <w:rsid w:val="0044655A"/>
    <w:rsid w:val="00450445"/>
    <w:rsid w:val="004F2C55"/>
    <w:rsid w:val="004F66AD"/>
    <w:rsid w:val="0050460A"/>
    <w:rsid w:val="00504D6B"/>
    <w:rsid w:val="00545191"/>
    <w:rsid w:val="00547D12"/>
    <w:rsid w:val="005A399F"/>
    <w:rsid w:val="005A43BD"/>
    <w:rsid w:val="005C407D"/>
    <w:rsid w:val="005C5974"/>
    <w:rsid w:val="0068737F"/>
    <w:rsid w:val="006B02B0"/>
    <w:rsid w:val="006F304C"/>
    <w:rsid w:val="00712414"/>
    <w:rsid w:val="0071371E"/>
    <w:rsid w:val="00735DD0"/>
    <w:rsid w:val="00745851"/>
    <w:rsid w:val="0075304B"/>
    <w:rsid w:val="007766B4"/>
    <w:rsid w:val="00791B70"/>
    <w:rsid w:val="0088404E"/>
    <w:rsid w:val="009118AA"/>
    <w:rsid w:val="00917023"/>
    <w:rsid w:val="00982AFA"/>
    <w:rsid w:val="009931A8"/>
    <w:rsid w:val="009B2EB4"/>
    <w:rsid w:val="009B5565"/>
    <w:rsid w:val="009D722C"/>
    <w:rsid w:val="00A51D3A"/>
    <w:rsid w:val="00A75C25"/>
    <w:rsid w:val="00AA673A"/>
    <w:rsid w:val="00AB4AE7"/>
    <w:rsid w:val="00AE7B07"/>
    <w:rsid w:val="00B108C6"/>
    <w:rsid w:val="00B26603"/>
    <w:rsid w:val="00B4259B"/>
    <w:rsid w:val="00BB1A2A"/>
    <w:rsid w:val="00BB74FC"/>
    <w:rsid w:val="00BE4603"/>
    <w:rsid w:val="00C14DBF"/>
    <w:rsid w:val="00C32F55"/>
    <w:rsid w:val="00C81D76"/>
    <w:rsid w:val="00C85BEF"/>
    <w:rsid w:val="00C86C0F"/>
    <w:rsid w:val="00C91EA1"/>
    <w:rsid w:val="00CA720E"/>
    <w:rsid w:val="00CC15F0"/>
    <w:rsid w:val="00CD3ABF"/>
    <w:rsid w:val="00CE2A03"/>
    <w:rsid w:val="00D00798"/>
    <w:rsid w:val="00D0688F"/>
    <w:rsid w:val="00D703B5"/>
    <w:rsid w:val="00DA6CB6"/>
    <w:rsid w:val="00E54B02"/>
    <w:rsid w:val="00EE66A8"/>
    <w:rsid w:val="00F020B6"/>
    <w:rsid w:val="00F165DA"/>
    <w:rsid w:val="00F32D8E"/>
    <w:rsid w:val="00F911EA"/>
    <w:rsid w:val="00F936D3"/>
    <w:rsid w:val="00FC51FD"/>
    <w:rsid w:val="00FC5223"/>
    <w:rsid w:val="00FD6A4A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865474"/>
  <w15:docId w15:val="{2F7C50E3-3541-4608-8220-EFC91768C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120" w:after="120"/>
      <w:jc w:val="center"/>
      <w:outlineLvl w:val="0"/>
    </w:pPr>
    <w:rPr>
      <w:rFonts w:ascii="Arial" w:hAnsi="Arial" w:cs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spacing w:before="120" w:after="120"/>
      <w:jc w:val="center"/>
      <w:outlineLvl w:val="1"/>
    </w:pPr>
    <w:rPr>
      <w:rFonts w:ascii="Arial" w:hAnsi="Arial" w:cs="Arial"/>
      <w:b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911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B0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13F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4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3833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22570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2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47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9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8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46579">
                      <w:marLeft w:val="-225"/>
                      <w:marRight w:val="-225"/>
                      <w:marTop w:val="0"/>
                      <w:marBottom w:val="0"/>
                      <w:divBdr>
                        <w:top w:val="single" w:sz="6" w:space="0" w:color="CFCFCF"/>
                        <w:left w:val="none" w:sz="0" w:space="0" w:color="auto"/>
                        <w:bottom w:val="single" w:sz="6" w:space="0" w:color="CFCFCF"/>
                        <w:right w:val="none" w:sz="0" w:space="0" w:color="auto"/>
                      </w:divBdr>
                      <w:divsChild>
                        <w:div w:id="1597206726">
                          <w:marLeft w:val="0"/>
                          <w:marRight w:val="0"/>
                          <w:marTop w:val="75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4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0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86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12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3962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77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43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50637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FCFCF"/>
                                    <w:right w:val="none" w:sz="0" w:space="0" w:color="auto"/>
                                  </w:divBdr>
                                  <w:divsChild>
                                    <w:div w:id="136231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420395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FCFCF"/>
                                    <w:right w:val="none" w:sz="0" w:space="0" w:color="auto"/>
                                  </w:divBdr>
                                  <w:divsChild>
                                    <w:div w:id="113914264">
                                      <w:marLeft w:val="0"/>
                                      <w:marRight w:val="0"/>
                                      <w:marTop w:val="7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863204">
                                          <w:marLeft w:val="0"/>
                                          <w:marRight w:val="0"/>
                                          <w:marTop w:val="75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750999">
                                              <w:marLeft w:val="0"/>
                                              <w:marRight w:val="0"/>
                                              <w:marTop w:val="0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4601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0443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377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795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323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625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297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126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0031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FCFCF"/>
                                    <w:right w:val="none" w:sz="0" w:space="0" w:color="auto"/>
                                  </w:divBdr>
                                  <w:divsChild>
                                    <w:div w:id="781730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510098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FCFCF"/>
                                    <w:right w:val="none" w:sz="0" w:space="0" w:color="auto"/>
                                  </w:divBdr>
                                  <w:divsChild>
                                    <w:div w:id="2086024776">
                                      <w:marLeft w:val="0"/>
                                      <w:marRight w:val="0"/>
                                      <w:marTop w:val="7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440637">
                                          <w:marLeft w:val="0"/>
                                          <w:marRight w:val="0"/>
                                          <w:marTop w:val="75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656676">
                                              <w:marLeft w:val="0"/>
                                              <w:marRight w:val="0"/>
                                              <w:marTop w:val="0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4305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945672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161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99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452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622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954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03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884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2192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FCFCF"/>
                                    <w:right w:val="none" w:sz="0" w:space="0" w:color="auto"/>
                                  </w:divBdr>
                                  <w:divsChild>
                                    <w:div w:id="187452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690413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FCFCF"/>
                                    <w:right w:val="none" w:sz="0" w:space="0" w:color="auto"/>
                                  </w:divBdr>
                                  <w:divsChild>
                                    <w:div w:id="365297764">
                                      <w:marLeft w:val="0"/>
                                      <w:marRight w:val="0"/>
                                      <w:marTop w:val="7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975190">
                                          <w:marLeft w:val="0"/>
                                          <w:marRight w:val="0"/>
                                          <w:marTop w:val="75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40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6631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65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413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033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69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878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367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54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8924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FCFCF"/>
                                    <w:right w:val="none" w:sz="0" w:space="0" w:color="auto"/>
                                  </w:divBdr>
                                  <w:divsChild>
                                    <w:div w:id="1216627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087927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FCFCF"/>
                                    <w:right w:val="none" w:sz="0" w:space="0" w:color="auto"/>
                                  </w:divBdr>
                                  <w:divsChild>
                                    <w:div w:id="282883500">
                                      <w:marLeft w:val="0"/>
                                      <w:marRight w:val="0"/>
                                      <w:marTop w:val="7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68711">
                                          <w:marLeft w:val="0"/>
                                          <w:marRight w:val="0"/>
                                          <w:marTop w:val="75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71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623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4900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22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555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07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4783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6316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rivera\Local%20Settings\Temporary%20Internet%20Files\Content.IE5\P1R6IVTM\tp1192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tp1192[1]</Template>
  <TotalTime>0</TotalTime>
  <Pages>2</Pages>
  <Words>403</Words>
  <Characters>2471</Characters>
  <Application>Microsoft Office Word</Application>
  <DocSecurity>0</DocSecurity>
  <Lines>63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Form</vt:lpstr>
    </vt:vector>
  </TitlesOfParts>
  <Company>Microsoft Corporation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Form</dc:title>
  <dc:creator>crivera</dc:creator>
  <cp:lastModifiedBy>Sloan, Kathy</cp:lastModifiedBy>
  <cp:revision>2</cp:revision>
  <cp:lastPrinted>2023-09-07T15:37:00Z</cp:lastPrinted>
  <dcterms:created xsi:type="dcterms:W3CDTF">2026-08-20T13:39:00Z</dcterms:created>
  <dcterms:modified xsi:type="dcterms:W3CDTF">2026-08-20T13:39:00Z</dcterms:modified>
</cp:coreProperties>
</file>